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40542" w14:textId="77A6A883" w:rsidR="00177AB9" w:rsidRDefault="00025A9C" w:rsidP="00923E65">
      <w:pPr>
        <w:jc w:val="center"/>
      </w:pPr>
    </w:p>
    <w:p w14:paraId="4F9B98DC" w14:textId="383355FF" w:rsidR="00923E65" w:rsidRDefault="00923E65" w:rsidP="00923E65">
      <w:pPr>
        <w:jc w:val="center"/>
        <w:rPr>
          <w:b/>
          <w:bCs/>
          <w:sz w:val="24"/>
          <w:szCs w:val="32"/>
          <w:u w:val="single"/>
        </w:rPr>
      </w:pPr>
      <w:r w:rsidRPr="00923E65">
        <w:rPr>
          <w:b/>
          <w:bCs/>
          <w:sz w:val="24"/>
          <w:szCs w:val="32"/>
          <w:u w:val="single"/>
        </w:rPr>
        <w:t xml:space="preserve">Rural Emergency Hospital </w:t>
      </w:r>
      <w:r w:rsidR="00875009">
        <w:rPr>
          <w:b/>
          <w:bCs/>
          <w:sz w:val="24"/>
          <w:szCs w:val="32"/>
          <w:u w:val="single"/>
        </w:rPr>
        <w:t>Op-ed Template</w:t>
      </w:r>
      <w:r w:rsidR="00087D79">
        <w:rPr>
          <w:b/>
          <w:bCs/>
          <w:sz w:val="24"/>
          <w:szCs w:val="32"/>
          <w:u w:val="single"/>
        </w:rPr>
        <w:t xml:space="preserve"> </w:t>
      </w:r>
    </w:p>
    <w:p w14:paraId="028C0477" w14:textId="30A4B60B" w:rsidR="00923E65" w:rsidRPr="00923E65" w:rsidRDefault="00923E65" w:rsidP="00923E65">
      <w:pPr>
        <w:jc w:val="center"/>
      </w:pPr>
      <w:r>
        <w:t xml:space="preserve">*Updated </w:t>
      </w:r>
      <w:r w:rsidR="00025A9C">
        <w:t>7/13</w:t>
      </w:r>
      <w:r>
        <w:t>/2023</w:t>
      </w:r>
    </w:p>
    <w:p w14:paraId="4B77927C" w14:textId="453B845A" w:rsidR="00923E65" w:rsidRDefault="00923E65" w:rsidP="00923E65"/>
    <w:p w14:paraId="17513A5A" w14:textId="7664CECD" w:rsidR="00923E65" w:rsidRDefault="00923E65" w:rsidP="00923E65">
      <w:r>
        <w:t>The following</w:t>
      </w:r>
      <w:r w:rsidR="003D01E8">
        <w:t xml:space="preserve"> messaging is designed as a</w:t>
      </w:r>
      <w:r w:rsidR="00087D79">
        <w:t>n opinion editorial pitch</w:t>
      </w:r>
      <w:r w:rsidR="003D01E8">
        <w:t xml:space="preserve"> template</w:t>
      </w:r>
      <w:r w:rsidR="00087D79">
        <w:t>. You may use this to submit to your local media outlets.</w:t>
      </w:r>
      <w:r w:rsidR="003D01E8">
        <w:t xml:space="preserve"> The content of this article is designed to he</w:t>
      </w:r>
      <w:r w:rsidR="00087D79">
        <w:t xml:space="preserve">lp </w:t>
      </w:r>
      <w:r>
        <w:t>hospitals pursuing the Rural Emergency Hospital</w:t>
      </w:r>
      <w:r w:rsidR="00787870">
        <w:t xml:space="preserve"> (REH)</w:t>
      </w:r>
      <w:r>
        <w:t xml:space="preserve"> federal designation</w:t>
      </w:r>
      <w:r w:rsidR="003D01E8">
        <w:t xml:space="preserve"> communicate the</w:t>
      </w:r>
      <w:r w:rsidR="00087D79">
        <w:t xml:space="preserve"> benefits and</w:t>
      </w:r>
      <w:r w:rsidR="003D01E8">
        <w:t xml:space="preserve"> changes to their</w:t>
      </w:r>
      <w:r w:rsidR="00087D79">
        <w:t xml:space="preserve"> local community.</w:t>
      </w:r>
      <w:r w:rsidR="003D01E8">
        <w:t xml:space="preserve">  </w:t>
      </w:r>
    </w:p>
    <w:p w14:paraId="6251F296" w14:textId="7CD44D17" w:rsidR="001B18D1" w:rsidRDefault="001B18D1" w:rsidP="00923E65"/>
    <w:p w14:paraId="779E5B12" w14:textId="5897F18C" w:rsidR="001B18D1" w:rsidRPr="001B18D1" w:rsidRDefault="001B18D1" w:rsidP="00923E65">
      <w:pPr>
        <w:rPr>
          <w:color w:val="FF0000"/>
        </w:rPr>
      </w:pPr>
      <w:r w:rsidRPr="001B18D1">
        <w:rPr>
          <w:b/>
          <w:bCs/>
          <w:color w:val="FF0000"/>
        </w:rPr>
        <w:t>ACTION ITEM:</w:t>
      </w:r>
      <w:r w:rsidRPr="001B18D1">
        <w:rPr>
          <w:color w:val="FF0000"/>
        </w:rPr>
        <w:t xml:space="preserve"> Please</w:t>
      </w:r>
      <w:r>
        <w:rPr>
          <w:color w:val="FF0000"/>
        </w:rPr>
        <w:t xml:space="preserve"> thoroughly review this message and</w:t>
      </w:r>
      <w:r w:rsidRPr="001B18D1">
        <w:rPr>
          <w:color w:val="FF0000"/>
        </w:rPr>
        <w:t xml:space="preserve"> adjust </w:t>
      </w:r>
      <w:r>
        <w:rPr>
          <w:color w:val="FF0000"/>
        </w:rPr>
        <w:t xml:space="preserve">it </w:t>
      </w:r>
      <w:r w:rsidRPr="001B18D1">
        <w:rPr>
          <w:color w:val="FF0000"/>
        </w:rPr>
        <w:t xml:space="preserve">according to your own circumstances. </w:t>
      </w:r>
      <w:r>
        <w:rPr>
          <w:color w:val="FF0000"/>
        </w:rPr>
        <w:t>If the bolded</w:t>
      </w:r>
      <w:r w:rsidRPr="001B18D1">
        <w:rPr>
          <w:color w:val="FF0000"/>
        </w:rPr>
        <w:t xml:space="preserve"> text regarding staffing </w:t>
      </w:r>
      <w:r>
        <w:rPr>
          <w:color w:val="FF0000"/>
        </w:rPr>
        <w:t>is not</w:t>
      </w:r>
      <w:r w:rsidRPr="001B18D1">
        <w:rPr>
          <w:color w:val="FF0000"/>
        </w:rPr>
        <w:t xml:space="preserve"> correct, please remove or alter that statement. Also, fill in all highlighted portions as applicable to your organization</w:t>
      </w:r>
      <w:r>
        <w:rPr>
          <w:color w:val="FF0000"/>
        </w:rPr>
        <w:t xml:space="preserve">, and then un-highlight those pieces of text. </w:t>
      </w:r>
      <w:r w:rsidRPr="001B18D1">
        <w:rPr>
          <w:color w:val="FF0000"/>
        </w:rPr>
        <w:t xml:space="preserve"> </w:t>
      </w:r>
    </w:p>
    <w:p w14:paraId="11D65BAC" w14:textId="6787A2BC" w:rsidR="00060366" w:rsidRDefault="00060366" w:rsidP="00923E65"/>
    <w:p w14:paraId="597AEA8D" w14:textId="736897C2" w:rsidR="00060366" w:rsidRPr="00875009" w:rsidRDefault="00875009" w:rsidP="00923E65">
      <w:pPr>
        <w:rPr>
          <w:b/>
          <w:bCs/>
        </w:rPr>
      </w:pPr>
      <w:r>
        <w:rPr>
          <w:b/>
          <w:bCs/>
        </w:rPr>
        <w:t xml:space="preserve">Suggested headline: Being a </w:t>
      </w:r>
      <w:r w:rsidR="009B7478">
        <w:rPr>
          <w:b/>
          <w:bCs/>
        </w:rPr>
        <w:t>R</w:t>
      </w:r>
      <w:r>
        <w:rPr>
          <w:b/>
          <w:bCs/>
        </w:rPr>
        <w:t xml:space="preserve">ural </w:t>
      </w:r>
      <w:r w:rsidR="009B7478">
        <w:rPr>
          <w:b/>
          <w:bCs/>
        </w:rPr>
        <w:t>E</w:t>
      </w:r>
      <w:r>
        <w:rPr>
          <w:b/>
          <w:bCs/>
        </w:rPr>
        <w:t xml:space="preserve">mergency </w:t>
      </w:r>
      <w:r w:rsidR="009B7478">
        <w:rPr>
          <w:b/>
          <w:bCs/>
        </w:rPr>
        <w:t>H</w:t>
      </w:r>
      <w:r>
        <w:rPr>
          <w:b/>
          <w:bCs/>
        </w:rPr>
        <w:t xml:space="preserve">ospital </w:t>
      </w:r>
      <w:r w:rsidR="009B7478">
        <w:rPr>
          <w:b/>
          <w:bCs/>
        </w:rPr>
        <w:t>K</w:t>
      </w:r>
      <w:r>
        <w:rPr>
          <w:b/>
          <w:bCs/>
        </w:rPr>
        <w:t xml:space="preserve">eeps </w:t>
      </w:r>
      <w:r w:rsidR="009B7478">
        <w:rPr>
          <w:b/>
          <w:bCs/>
        </w:rPr>
        <w:t>C</w:t>
      </w:r>
      <w:r>
        <w:rPr>
          <w:b/>
          <w:bCs/>
        </w:rPr>
        <w:t xml:space="preserve">are in </w:t>
      </w:r>
      <w:r w:rsidR="009B7478">
        <w:rPr>
          <w:b/>
          <w:bCs/>
        </w:rPr>
        <w:t>Y</w:t>
      </w:r>
      <w:r>
        <w:rPr>
          <w:b/>
          <w:bCs/>
        </w:rPr>
        <w:t xml:space="preserve">our </w:t>
      </w:r>
      <w:r w:rsidR="009B7478">
        <w:rPr>
          <w:b/>
          <w:bCs/>
        </w:rPr>
        <w:t>C</w:t>
      </w:r>
      <w:r>
        <w:rPr>
          <w:b/>
          <w:bCs/>
        </w:rPr>
        <w:t>ommunity</w:t>
      </w:r>
    </w:p>
    <w:p w14:paraId="0D391143" w14:textId="7BB2FA64" w:rsidR="00060366" w:rsidRDefault="00060366" w:rsidP="00060366"/>
    <w:p w14:paraId="4FA722A2" w14:textId="6F126515" w:rsidR="003D01E8" w:rsidRDefault="005175A0" w:rsidP="00060366">
      <w:r>
        <w:t>100</w:t>
      </w:r>
      <w:r w:rsidRPr="00060366">
        <w:t xml:space="preserve"> rural hospitals across the country have</w:t>
      </w:r>
      <w:r w:rsidR="00CA542C">
        <w:t xml:space="preserve"> closed</w:t>
      </w:r>
      <w:r w:rsidRPr="00060366">
        <w:t xml:space="preserve"> </w:t>
      </w:r>
      <w:r w:rsidR="00CA542C">
        <w:t>si</w:t>
      </w:r>
      <w:r>
        <w:t>nce 2005</w:t>
      </w:r>
      <w:r w:rsidRPr="005175A0">
        <w:rPr>
          <w:vertAlign w:val="superscript"/>
        </w:rPr>
        <w:t>1</w:t>
      </w:r>
      <w:r w:rsidR="00CA542C">
        <w:t xml:space="preserve">, and </w:t>
      </w:r>
      <w:r w:rsidR="00CA542C" w:rsidRPr="008B0102">
        <w:rPr>
          <w:highlight w:val="yellow"/>
        </w:rPr>
        <w:t xml:space="preserve">[INSERT </w:t>
      </w:r>
      <w:r w:rsidR="009D02B9">
        <w:rPr>
          <w:highlight w:val="yellow"/>
        </w:rPr>
        <w:t xml:space="preserve">YOUR </w:t>
      </w:r>
      <w:r w:rsidR="00CA542C" w:rsidRPr="008B0102">
        <w:rPr>
          <w:highlight w:val="yellow"/>
        </w:rPr>
        <w:t>HOSPITAL NAME]</w:t>
      </w:r>
      <w:r w:rsidR="00CA542C">
        <w:t xml:space="preserve"> cannot afford to be one of those. It is our top priority to keep care close to home for the residents of </w:t>
      </w:r>
      <w:r w:rsidR="00CA542C" w:rsidRPr="008B0102">
        <w:rPr>
          <w:highlight w:val="yellow"/>
        </w:rPr>
        <w:t>[</w:t>
      </w:r>
      <w:r w:rsidR="00CA542C">
        <w:rPr>
          <w:highlight w:val="yellow"/>
        </w:rPr>
        <w:t xml:space="preserve">CITIES OR COUNTIES OF PRIMARY and SECONDARY SERVICE </w:t>
      </w:r>
      <w:r w:rsidR="009D02B9">
        <w:rPr>
          <w:highlight w:val="yellow"/>
        </w:rPr>
        <w:t>AREAS</w:t>
      </w:r>
      <w:r w:rsidR="00CA542C" w:rsidRPr="008B0102">
        <w:rPr>
          <w:highlight w:val="yellow"/>
        </w:rPr>
        <w:t>]</w:t>
      </w:r>
      <w:r w:rsidR="00CA542C">
        <w:t xml:space="preserve"> and continue providing the healthcare services needed to have a healthy and thriving community. T</w:t>
      </w:r>
      <w:r w:rsidR="003D01E8">
        <w:t>hese past several years have been taxing for hospitals</w:t>
      </w:r>
      <w:r w:rsidR="005100E5">
        <w:t xml:space="preserve"> </w:t>
      </w:r>
      <w:r w:rsidR="003D01E8">
        <w:t>across the country which was only exacerbated by the pandemic.</w:t>
      </w:r>
      <w:r w:rsidR="005A5F38">
        <w:t xml:space="preserve"> </w:t>
      </w:r>
      <w:r w:rsidR="00F35E78">
        <w:t>To</w:t>
      </w:r>
      <w:r w:rsidR="00CA542C">
        <w:t xml:space="preserve"> </w:t>
      </w:r>
      <w:r w:rsidR="005A5F38">
        <w:t>mitigate closures and help</w:t>
      </w:r>
      <w:r w:rsidR="003D01E8">
        <w:t xml:space="preserve"> hospitals in</w:t>
      </w:r>
      <w:r w:rsidR="005A5F38">
        <w:t xml:space="preserve"> rural </w:t>
      </w:r>
      <w:r w:rsidR="00F35E78">
        <w:t xml:space="preserve">areas </w:t>
      </w:r>
      <w:r w:rsidR="005A5F38">
        <w:t xml:space="preserve">continue </w:t>
      </w:r>
      <w:r w:rsidR="003D01E8">
        <w:t>provid</w:t>
      </w:r>
      <w:r w:rsidR="00CA542C">
        <w:t xml:space="preserve">ing </w:t>
      </w:r>
      <w:r w:rsidR="003D01E8">
        <w:t>essential services</w:t>
      </w:r>
      <w:r w:rsidR="005A5F38">
        <w:t>,</w:t>
      </w:r>
      <w:r w:rsidR="003D01E8">
        <w:t xml:space="preserve"> the Centers for Medicare and Medicaid Services (CMS) created a new Rural Emergency Hospital (REH) designation.</w:t>
      </w:r>
      <w:r w:rsidR="00CA542C">
        <w:t xml:space="preserve"> </w:t>
      </w:r>
      <w:r w:rsidR="00F35E78" w:rsidRPr="003115F9">
        <w:rPr>
          <w:b/>
          <w:bCs/>
        </w:rPr>
        <w:t xml:space="preserve">To best meet the needs of our </w:t>
      </w:r>
      <w:r w:rsidR="00F35E78">
        <w:rPr>
          <w:b/>
          <w:bCs/>
        </w:rPr>
        <w:t>patients</w:t>
      </w:r>
      <w:r w:rsidR="00F35E78" w:rsidRPr="003115F9">
        <w:rPr>
          <w:b/>
          <w:bCs/>
        </w:rPr>
        <w:t>,</w:t>
      </w:r>
      <w:r w:rsidR="00F35E78">
        <w:t xml:space="preserve"> </w:t>
      </w:r>
      <w:r w:rsidR="00F35E78">
        <w:rPr>
          <w:b/>
          <w:bCs/>
        </w:rPr>
        <w:t>w</w:t>
      </w:r>
      <w:r w:rsidR="00CA542C" w:rsidRPr="00CA542C">
        <w:rPr>
          <w:b/>
          <w:bCs/>
        </w:rPr>
        <w:t>e have decided to pursue that REH designation.</w:t>
      </w:r>
      <w:r w:rsidR="00CA542C">
        <w:t xml:space="preserve"> </w:t>
      </w:r>
      <w:r w:rsidR="0096005C">
        <w:t xml:space="preserve">This transition will have minimal impact on your care and be completed by </w:t>
      </w:r>
      <w:r w:rsidR="0096005C" w:rsidRPr="008B0102">
        <w:rPr>
          <w:highlight w:val="yellow"/>
        </w:rPr>
        <w:t xml:space="preserve">[INSERT </w:t>
      </w:r>
      <w:r w:rsidR="0096005C">
        <w:rPr>
          <w:highlight w:val="yellow"/>
        </w:rPr>
        <w:t>DATE/DEADLINE</w:t>
      </w:r>
      <w:r w:rsidR="0096005C" w:rsidRPr="008B0102">
        <w:rPr>
          <w:highlight w:val="yellow"/>
        </w:rPr>
        <w:t>]</w:t>
      </w:r>
      <w:r w:rsidR="0096005C">
        <w:t xml:space="preserve">  </w:t>
      </w:r>
    </w:p>
    <w:p w14:paraId="2AD8FA09" w14:textId="60FCF8BE" w:rsidR="003D01E8" w:rsidRDefault="003D01E8" w:rsidP="00060366"/>
    <w:p w14:paraId="63DF8A2E" w14:textId="48183E17" w:rsidR="003D01E8" w:rsidRDefault="00CA542C" w:rsidP="00060366">
      <w:r>
        <w:t xml:space="preserve">Pursuing this designation ensures </w:t>
      </w:r>
      <w:r w:rsidR="00467599">
        <w:t xml:space="preserve">our hospital’s </w:t>
      </w:r>
      <w:r w:rsidR="005A5F38">
        <w:t xml:space="preserve">future </w:t>
      </w:r>
      <w:r w:rsidR="00467599">
        <w:t>vi</w:t>
      </w:r>
      <w:r w:rsidR="002B24F0">
        <w:t>ability</w:t>
      </w:r>
      <w:r w:rsidR="0096005C">
        <w:t>. We</w:t>
      </w:r>
      <w:r>
        <w:t xml:space="preserve"> know</w:t>
      </w:r>
      <w:r w:rsidR="0096005C">
        <w:t xml:space="preserve"> our future success </w:t>
      </w:r>
      <w:r>
        <w:t xml:space="preserve">not only </w:t>
      </w:r>
      <w:r w:rsidR="0096005C">
        <w:t>impacts</w:t>
      </w:r>
      <w:r>
        <w:t xml:space="preserve"> the health and well-being of our communit</w:t>
      </w:r>
      <w:r w:rsidR="0096005C">
        <w:t>y’s</w:t>
      </w:r>
      <w:r>
        <w:t xml:space="preserve"> residents but also</w:t>
      </w:r>
      <w:r w:rsidR="00467599">
        <w:t xml:space="preserve"> greatly impacts</w:t>
      </w:r>
      <w:r>
        <w:t xml:space="preserve"> our local economy. </w:t>
      </w:r>
      <w:r w:rsidR="0096005C">
        <w:t>As a patient</w:t>
      </w:r>
      <w:r w:rsidR="009D02B9">
        <w:t>, y</w:t>
      </w:r>
      <w:r w:rsidR="0096005C">
        <w:t>ou will continue</w:t>
      </w:r>
      <w:r w:rsidR="00D44A18">
        <w:t xml:space="preserve"> to</w:t>
      </w:r>
      <w:r w:rsidR="0096005C">
        <w:t xml:space="preserve"> receiv</w:t>
      </w:r>
      <w:r w:rsidR="00D44A18">
        <w:t>e</w:t>
      </w:r>
      <w:r w:rsidR="0096005C">
        <w:t xml:space="preserve"> the same level of care, similar services and still </w:t>
      </w:r>
      <w:r w:rsidR="00D44A18">
        <w:t>have</w:t>
      </w:r>
      <w:r w:rsidR="0096005C">
        <w:t xml:space="preserve"> the same friendly faces caring for you. </w:t>
      </w:r>
      <w:r w:rsidR="00467599">
        <w:t>The</w:t>
      </w:r>
      <w:r w:rsidR="009D02B9">
        <w:t xml:space="preserve"> main changes brought by the</w:t>
      </w:r>
      <w:r w:rsidR="00467599">
        <w:t xml:space="preserve"> REH designation will provide us </w:t>
      </w:r>
      <w:r w:rsidR="009D02B9">
        <w:t>with</w:t>
      </w:r>
      <w:r w:rsidR="00D44A18">
        <w:t xml:space="preserve"> much-needed</w:t>
      </w:r>
      <w:r w:rsidR="009D02B9">
        <w:t xml:space="preserve"> additional funding of </w:t>
      </w:r>
      <w:r w:rsidR="00467599">
        <w:t xml:space="preserve">a 5% boost </w:t>
      </w:r>
      <w:r w:rsidR="002B24F0">
        <w:t xml:space="preserve">in </w:t>
      </w:r>
      <w:r w:rsidR="00467599">
        <w:t xml:space="preserve">Medicare outpatient reimbursement and an average facility fee payment of $3.2 million a year. These added financial gains will help support our local hospital in retaining and recruiting talent, securing essential supplies and maintaining our infrastructure. </w:t>
      </w:r>
    </w:p>
    <w:p w14:paraId="33FD5627" w14:textId="18DEF6C1" w:rsidR="00467599" w:rsidRDefault="00467599" w:rsidP="00060366"/>
    <w:p w14:paraId="3429B767" w14:textId="4FBB9E27" w:rsidR="0096005C" w:rsidRDefault="00467599" w:rsidP="0096005C">
      <w:r>
        <w:t xml:space="preserve">As part of the final </w:t>
      </w:r>
      <w:r w:rsidR="002B24F0">
        <w:t xml:space="preserve">REH </w:t>
      </w:r>
      <w:r>
        <w:t>designation ruling, hospitals seeking the REH designation must</w:t>
      </w:r>
      <w:r w:rsidR="008B049F">
        <w:t xml:space="preserve"> stop all inpatient admissions.</w:t>
      </w:r>
      <w:r>
        <w:t xml:space="preserve"> </w:t>
      </w:r>
      <w:r w:rsidR="0096005C">
        <w:t xml:space="preserve">However, patients under 24-hour observation may remain within our facility. The shift to relinquish </w:t>
      </w:r>
      <w:r w:rsidR="00025A9C">
        <w:t xml:space="preserve">the use of </w:t>
      </w:r>
      <w:r w:rsidR="0096005C">
        <w:t xml:space="preserve">inpatient beds may feel like a large change, but </w:t>
      </w:r>
      <w:proofErr w:type="gramStart"/>
      <w:r w:rsidR="0096005C">
        <w:t>in actuality on</w:t>
      </w:r>
      <w:proofErr w:type="gramEnd"/>
      <w:r w:rsidR="0096005C">
        <w:t xml:space="preserve"> average we only have </w:t>
      </w:r>
      <w:r w:rsidR="0096005C" w:rsidRPr="008B0102">
        <w:rPr>
          <w:highlight w:val="yellow"/>
        </w:rPr>
        <w:t>XX</w:t>
      </w:r>
      <w:r w:rsidR="0096005C">
        <w:t xml:space="preserve"> patients admitted weekly. We already transfer </w:t>
      </w:r>
      <w:r w:rsidR="0096005C" w:rsidRPr="008B0102">
        <w:rPr>
          <w:highlight w:val="yellow"/>
        </w:rPr>
        <w:t>XX</w:t>
      </w:r>
      <w:r w:rsidR="0096005C">
        <w:t xml:space="preserve"> patients weekly to </w:t>
      </w:r>
      <w:r w:rsidR="0096005C" w:rsidRPr="008B0102">
        <w:rPr>
          <w:highlight w:val="yellow"/>
        </w:rPr>
        <w:t>[INSERT HOSPITAL NAME]</w:t>
      </w:r>
      <w:r w:rsidR="0096005C">
        <w:t xml:space="preserve"> for most inpatient care. As two neighboring hospitals, we share the same goal of </w:t>
      </w:r>
      <w:r w:rsidR="00F35E78">
        <w:t xml:space="preserve">caring for </w:t>
      </w:r>
      <w:r w:rsidR="0096005C">
        <w:t xml:space="preserve">our communities. </w:t>
      </w:r>
      <w:r w:rsidR="009D02B9">
        <w:t>Receiving the REH designation</w:t>
      </w:r>
      <w:r w:rsidR="0096005C">
        <w:t xml:space="preserve"> will not impact the majority of services you seek with us</w:t>
      </w:r>
      <w:r w:rsidR="00CB187B">
        <w:t xml:space="preserve"> or things like how you pay your bill </w:t>
      </w:r>
      <w:r w:rsidR="009D02B9">
        <w:t>and</w:t>
      </w:r>
      <w:r w:rsidR="00CB187B">
        <w:t xml:space="preserve"> view your medical records.</w:t>
      </w:r>
      <w:r w:rsidR="0096005C">
        <w:t xml:space="preserve"> </w:t>
      </w:r>
    </w:p>
    <w:p w14:paraId="170CC3D7" w14:textId="77777777" w:rsidR="0096005C" w:rsidRDefault="0096005C" w:rsidP="0096005C"/>
    <w:p w14:paraId="6706ABC7" w14:textId="73A53281" w:rsidR="0096005C" w:rsidRDefault="0096005C" w:rsidP="0096005C">
      <w:r>
        <w:t>We will continue offering vital service</w:t>
      </w:r>
      <w:r w:rsidR="00CB187B">
        <w:t>s</w:t>
      </w:r>
      <w:r>
        <w:t xml:space="preserve"> including:</w:t>
      </w:r>
    </w:p>
    <w:p w14:paraId="05F8CFB5" w14:textId="77777777" w:rsidR="0096005C" w:rsidRDefault="0096005C" w:rsidP="0096005C">
      <w:pPr>
        <w:pStyle w:val="ListParagraph"/>
        <w:numPr>
          <w:ilvl w:val="0"/>
          <w:numId w:val="5"/>
        </w:numPr>
      </w:pPr>
      <w:r>
        <w:t xml:space="preserve">Laboratory services which account for </w:t>
      </w:r>
      <w:r w:rsidRPr="008B0102">
        <w:rPr>
          <w:highlight w:val="yellow"/>
        </w:rPr>
        <w:t>XX%</w:t>
      </w:r>
      <w:r>
        <w:t xml:space="preserve"> of visits.</w:t>
      </w:r>
    </w:p>
    <w:p w14:paraId="35450123" w14:textId="77777777" w:rsidR="0096005C" w:rsidRDefault="0096005C" w:rsidP="0096005C">
      <w:pPr>
        <w:pStyle w:val="ListParagraph"/>
        <w:numPr>
          <w:ilvl w:val="0"/>
          <w:numId w:val="5"/>
        </w:numPr>
      </w:pPr>
      <w:r>
        <w:t xml:space="preserve">Imaging and radiology services which account for </w:t>
      </w:r>
      <w:r w:rsidRPr="008B0102">
        <w:rPr>
          <w:highlight w:val="yellow"/>
        </w:rPr>
        <w:t>XX%</w:t>
      </w:r>
      <w:r>
        <w:t xml:space="preserve"> of visits.</w:t>
      </w:r>
    </w:p>
    <w:p w14:paraId="33495FE7" w14:textId="77777777" w:rsidR="0096005C" w:rsidRDefault="0096005C" w:rsidP="0096005C">
      <w:pPr>
        <w:pStyle w:val="ListParagraph"/>
        <w:numPr>
          <w:ilvl w:val="0"/>
          <w:numId w:val="5"/>
        </w:numPr>
      </w:pPr>
      <w:r>
        <w:t xml:space="preserve">Outpatient surgeries which account for </w:t>
      </w:r>
      <w:r w:rsidRPr="008B0102">
        <w:rPr>
          <w:highlight w:val="yellow"/>
        </w:rPr>
        <w:t>XX%</w:t>
      </w:r>
      <w:r>
        <w:t xml:space="preserve"> of visits.</w:t>
      </w:r>
    </w:p>
    <w:p w14:paraId="20F0DFA3" w14:textId="77777777" w:rsidR="0096005C" w:rsidRDefault="0096005C" w:rsidP="0096005C">
      <w:pPr>
        <w:pStyle w:val="ListParagraph"/>
        <w:numPr>
          <w:ilvl w:val="0"/>
          <w:numId w:val="5"/>
        </w:numPr>
      </w:pPr>
      <w:r>
        <w:t xml:space="preserve">Emergency department services, including 24-hour observations which account for </w:t>
      </w:r>
      <w:r w:rsidRPr="008B049F">
        <w:rPr>
          <w:highlight w:val="yellow"/>
        </w:rPr>
        <w:t>XX%</w:t>
      </w:r>
      <w:r>
        <w:t xml:space="preserve"> of visits.  </w:t>
      </w:r>
    </w:p>
    <w:p w14:paraId="0E1C1963" w14:textId="77777777" w:rsidR="0096005C" w:rsidRDefault="0096005C" w:rsidP="0096005C"/>
    <w:p w14:paraId="2A1AE491" w14:textId="64BF5388" w:rsidR="00301320" w:rsidRDefault="00301320" w:rsidP="00060366"/>
    <w:p w14:paraId="48653917" w14:textId="02D7ABEE" w:rsidR="00301320" w:rsidRDefault="00301320" w:rsidP="00301320">
      <w:r w:rsidRPr="00301320">
        <w:rPr>
          <w:b/>
          <w:bCs/>
        </w:rPr>
        <w:lastRenderedPageBreak/>
        <w:t>Our intention is to reallocate any impacted staff to other service areas. Our industry is experiencing significant staffing shortages and we cannot afford to lose any existing staff.</w:t>
      </w:r>
      <w:r>
        <w:t xml:space="preserve"> </w:t>
      </w:r>
    </w:p>
    <w:p w14:paraId="148BABCF" w14:textId="77777777" w:rsidR="008B0102" w:rsidRDefault="008B0102" w:rsidP="00301320"/>
    <w:p w14:paraId="43501CD9" w14:textId="5EC4BB50" w:rsidR="005100E5" w:rsidRPr="00301320" w:rsidRDefault="005100E5" w:rsidP="00CB187B">
      <w:r>
        <w:t>Thank you for your continued</w:t>
      </w:r>
      <w:r w:rsidR="00CB187B">
        <w:t xml:space="preserve"> support of your local hospital. Together</w:t>
      </w:r>
      <w:r w:rsidR="00F35E78">
        <w:t>,</w:t>
      </w:r>
      <w:r w:rsidR="00CB187B">
        <w:t xml:space="preserve"> we create a thriving community and are happy to be able to continue serving you and your loved ones. </w:t>
      </w:r>
    </w:p>
    <w:p w14:paraId="63733DAE" w14:textId="3A75C766" w:rsidR="00923E65" w:rsidRDefault="00923E65" w:rsidP="00923E65"/>
    <w:p w14:paraId="536F704A" w14:textId="354D2A55" w:rsidR="005175A0" w:rsidRDefault="005175A0" w:rsidP="00923E65">
      <w:r w:rsidRPr="005175A0">
        <w:rPr>
          <w:vertAlign w:val="superscript"/>
        </w:rPr>
        <w:t>1</w:t>
      </w:r>
      <w:hyperlink r:id="rId7" w:history="1">
        <w:r>
          <w:rPr>
            <w:rStyle w:val="Hyperlink"/>
          </w:rPr>
          <w:t>https://www.shepscenter.unc.edu/programs-projects/rural-health/rural-hospital-closures/</w:t>
        </w:r>
      </w:hyperlink>
    </w:p>
    <w:p w14:paraId="6C5DCCBA" w14:textId="6583F135" w:rsidR="00193C6C" w:rsidRDefault="00193C6C" w:rsidP="00923E65"/>
    <w:p w14:paraId="11C95EFD" w14:textId="754DD67D" w:rsidR="00193C6C" w:rsidRDefault="00193C6C" w:rsidP="00923E65"/>
    <w:p w14:paraId="462A7DA9" w14:textId="1CCA9882" w:rsidR="00193C6C" w:rsidRPr="003F6B19" w:rsidRDefault="00193C6C" w:rsidP="00193C6C">
      <w:pPr>
        <w:jc w:val="center"/>
      </w:pPr>
      <w:r>
        <w:t>###</w:t>
      </w:r>
    </w:p>
    <w:sectPr w:rsidR="00193C6C" w:rsidRPr="003F6B19" w:rsidSect="00792BA4">
      <w:headerReference w:type="first" r:id="rId8"/>
      <w:footerReference w:type="first" r:id="rId9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A62F0" w14:textId="77777777" w:rsidR="005B6D11" w:rsidRDefault="005B6D11" w:rsidP="00A45407">
      <w:r>
        <w:separator/>
      </w:r>
    </w:p>
  </w:endnote>
  <w:endnote w:type="continuationSeparator" w:id="0">
    <w:p w14:paraId="410D92A0" w14:textId="77777777" w:rsidR="005B6D11" w:rsidRDefault="005B6D11" w:rsidP="00A4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EF6C" w14:textId="77777777" w:rsidR="00100926" w:rsidRDefault="0010092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6DC459" wp14:editId="1612492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803367" cy="859536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367" cy="85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E7FD0" w14:textId="77777777" w:rsidR="005B6D11" w:rsidRDefault="005B6D11" w:rsidP="00A45407">
      <w:r>
        <w:separator/>
      </w:r>
    </w:p>
  </w:footnote>
  <w:footnote w:type="continuationSeparator" w:id="0">
    <w:p w14:paraId="74207A88" w14:textId="77777777" w:rsidR="005B6D11" w:rsidRDefault="005B6D11" w:rsidP="00A45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5DD45" w14:textId="77777777" w:rsidR="00A45407" w:rsidRDefault="00792BA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BCEF0C" wp14:editId="1D2B7D2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89888"/>
          <wp:effectExtent l="0" t="0" r="0" b="7620"/>
          <wp:wrapTight wrapText="bothSides">
            <wp:wrapPolygon edited="0">
              <wp:start x="0" y="0"/>
              <wp:lineTo x="0" y="21324"/>
              <wp:lineTo x="21529" y="21324"/>
              <wp:lineTo x="215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8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67FB"/>
    <w:multiLevelType w:val="hybridMultilevel"/>
    <w:tmpl w:val="C3FA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86720"/>
    <w:multiLevelType w:val="hybridMultilevel"/>
    <w:tmpl w:val="7D884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921B9"/>
    <w:multiLevelType w:val="hybridMultilevel"/>
    <w:tmpl w:val="E352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66F48"/>
    <w:multiLevelType w:val="hybridMultilevel"/>
    <w:tmpl w:val="F7366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A0639"/>
    <w:multiLevelType w:val="hybridMultilevel"/>
    <w:tmpl w:val="B70CE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30512"/>
    <w:multiLevelType w:val="hybridMultilevel"/>
    <w:tmpl w:val="07FA8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A4B84"/>
    <w:multiLevelType w:val="hybridMultilevel"/>
    <w:tmpl w:val="ACC47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50BAC"/>
    <w:multiLevelType w:val="hybridMultilevel"/>
    <w:tmpl w:val="06FEA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B0526"/>
    <w:multiLevelType w:val="hybridMultilevel"/>
    <w:tmpl w:val="82EE8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553276">
    <w:abstractNumId w:val="3"/>
  </w:num>
  <w:num w:numId="2" w16cid:durableId="1940215814">
    <w:abstractNumId w:val="8"/>
  </w:num>
  <w:num w:numId="3" w16cid:durableId="698286086">
    <w:abstractNumId w:val="4"/>
  </w:num>
  <w:num w:numId="4" w16cid:durableId="338393534">
    <w:abstractNumId w:val="0"/>
  </w:num>
  <w:num w:numId="5" w16cid:durableId="1139109096">
    <w:abstractNumId w:val="5"/>
  </w:num>
  <w:num w:numId="6" w16cid:durableId="2062631503">
    <w:abstractNumId w:val="2"/>
  </w:num>
  <w:num w:numId="7" w16cid:durableId="802502696">
    <w:abstractNumId w:val="1"/>
  </w:num>
  <w:num w:numId="8" w16cid:durableId="961036774">
    <w:abstractNumId w:val="7"/>
  </w:num>
  <w:num w:numId="9" w16cid:durableId="16354803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E65"/>
    <w:rsid w:val="00025A9C"/>
    <w:rsid w:val="00060366"/>
    <w:rsid w:val="000857AB"/>
    <w:rsid w:val="00087D79"/>
    <w:rsid w:val="000E6079"/>
    <w:rsid w:val="000F648F"/>
    <w:rsid w:val="00100926"/>
    <w:rsid w:val="00146F2A"/>
    <w:rsid w:val="00193C6C"/>
    <w:rsid w:val="001B18D1"/>
    <w:rsid w:val="002767DB"/>
    <w:rsid w:val="002B24F0"/>
    <w:rsid w:val="00301320"/>
    <w:rsid w:val="003115F9"/>
    <w:rsid w:val="00387BFA"/>
    <w:rsid w:val="003D01E8"/>
    <w:rsid w:val="003F6B19"/>
    <w:rsid w:val="00411368"/>
    <w:rsid w:val="00467599"/>
    <w:rsid w:val="00477853"/>
    <w:rsid w:val="005100E5"/>
    <w:rsid w:val="005175A0"/>
    <w:rsid w:val="00525587"/>
    <w:rsid w:val="00557736"/>
    <w:rsid w:val="005A2847"/>
    <w:rsid w:val="005A4448"/>
    <w:rsid w:val="005A5F38"/>
    <w:rsid w:val="005B6D11"/>
    <w:rsid w:val="00601935"/>
    <w:rsid w:val="00601C89"/>
    <w:rsid w:val="00631C59"/>
    <w:rsid w:val="00651953"/>
    <w:rsid w:val="0076611F"/>
    <w:rsid w:val="00787870"/>
    <w:rsid w:val="00792BA4"/>
    <w:rsid w:val="00793208"/>
    <w:rsid w:val="007E101E"/>
    <w:rsid w:val="007E35E3"/>
    <w:rsid w:val="00804ADD"/>
    <w:rsid w:val="00860A5D"/>
    <w:rsid w:val="00875009"/>
    <w:rsid w:val="008959A4"/>
    <w:rsid w:val="008B0102"/>
    <w:rsid w:val="008B049F"/>
    <w:rsid w:val="008E72B9"/>
    <w:rsid w:val="009043A7"/>
    <w:rsid w:val="00923E65"/>
    <w:rsid w:val="00930BA9"/>
    <w:rsid w:val="00933A76"/>
    <w:rsid w:val="00951D60"/>
    <w:rsid w:val="0096005C"/>
    <w:rsid w:val="009B7478"/>
    <w:rsid w:val="009C46EB"/>
    <w:rsid w:val="009D02B9"/>
    <w:rsid w:val="009E5493"/>
    <w:rsid w:val="009F30AB"/>
    <w:rsid w:val="00A45407"/>
    <w:rsid w:val="00AA27A6"/>
    <w:rsid w:val="00AA42A1"/>
    <w:rsid w:val="00AA642C"/>
    <w:rsid w:val="00AE36BC"/>
    <w:rsid w:val="00B11B0E"/>
    <w:rsid w:val="00B305DB"/>
    <w:rsid w:val="00B572A6"/>
    <w:rsid w:val="00BD5246"/>
    <w:rsid w:val="00BE15EA"/>
    <w:rsid w:val="00CA542C"/>
    <w:rsid w:val="00CB187B"/>
    <w:rsid w:val="00CF04BF"/>
    <w:rsid w:val="00D44A18"/>
    <w:rsid w:val="00D87BBD"/>
    <w:rsid w:val="00E81BB3"/>
    <w:rsid w:val="00EA10DB"/>
    <w:rsid w:val="00EF0DF8"/>
    <w:rsid w:val="00F35E78"/>
    <w:rsid w:val="00F96F99"/>
    <w:rsid w:val="00FA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25CE4"/>
  <w15:chartTrackingRefBased/>
  <w15:docId w15:val="{38B2B1B4-5D61-4BEC-B73B-1B2A361E3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407"/>
  </w:style>
  <w:style w:type="paragraph" w:styleId="Footer">
    <w:name w:val="footer"/>
    <w:basedOn w:val="Normal"/>
    <w:link w:val="Foot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407"/>
  </w:style>
  <w:style w:type="paragraph" w:styleId="ListParagraph">
    <w:name w:val="List Paragraph"/>
    <w:basedOn w:val="Normal"/>
    <w:uiPriority w:val="34"/>
    <w:qFormat/>
    <w:rsid w:val="00923E65"/>
    <w:pPr>
      <w:spacing w:after="160" w:line="259" w:lineRule="auto"/>
      <w:ind w:left="720"/>
      <w:contextualSpacing/>
    </w:pPr>
    <w:rPr>
      <w:rFonts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923E65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387BFA"/>
  </w:style>
  <w:style w:type="character" w:styleId="CommentReference">
    <w:name w:val="annotation reference"/>
    <w:basedOn w:val="DefaultParagraphFont"/>
    <w:uiPriority w:val="99"/>
    <w:semiHidden/>
    <w:unhideWhenUsed/>
    <w:rsid w:val="00BE15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15E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15E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5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5EA"/>
    <w:rPr>
      <w:b/>
      <w:bCs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113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75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hepscenter.unc.edu/programs-projects/rural-health/rural-hospital-closur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arasinski\Downloads\MHA_Letterhead_CAC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MHA_Letterhead_CAC (2)</Template>
  <TotalTime>12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MHA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Karasinski</dc:creator>
  <cp:keywords/>
  <dc:description/>
  <cp:lastModifiedBy>John Karasinski</cp:lastModifiedBy>
  <cp:revision>5</cp:revision>
  <dcterms:created xsi:type="dcterms:W3CDTF">2023-04-07T14:55:00Z</dcterms:created>
  <dcterms:modified xsi:type="dcterms:W3CDTF">2023-07-13T19:36:00Z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f5a792a1e3f1e76f832ba3eca6f672ab7259cd1c219e4bc966de340eab8e7026</vt:lpwstr>
  </property>
</Properties>
</file>